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624" w:rsidRDefault="00215624" w:rsidP="00795E31">
      <w:pPr>
        <w:tabs>
          <w:tab w:val="left" w:pos="1134"/>
          <w:tab w:val="left" w:pos="2268"/>
          <w:tab w:val="left" w:pos="2977"/>
          <w:tab w:val="left" w:pos="5812"/>
        </w:tabs>
        <w:jc w:val="center"/>
        <w:rPr>
          <w:b/>
          <w:color w:val="FF0000"/>
          <w:sz w:val="24"/>
          <w:szCs w:val="24"/>
        </w:rPr>
      </w:pPr>
      <w:bookmarkStart w:id="0" w:name="_GoBack"/>
    </w:p>
    <w:bookmarkEnd w:id="0"/>
    <w:p w:rsidR="00215624" w:rsidRDefault="00215624" w:rsidP="00795E31">
      <w:pPr>
        <w:tabs>
          <w:tab w:val="left" w:pos="1134"/>
          <w:tab w:val="left" w:pos="2268"/>
          <w:tab w:val="left" w:pos="2977"/>
          <w:tab w:val="left" w:pos="5812"/>
        </w:tabs>
        <w:jc w:val="center"/>
        <w:rPr>
          <w:b/>
          <w:color w:val="FF0000"/>
          <w:sz w:val="24"/>
          <w:szCs w:val="24"/>
        </w:rPr>
      </w:pPr>
      <w:r w:rsidRPr="00E351BC">
        <w:rPr>
          <w:b/>
          <w:noProof/>
          <w:color w:val="FF0000"/>
          <w:sz w:val="24"/>
          <w:szCs w:val="24"/>
        </w:rPr>
        <w:fldChar w:fldCharType="begin"/>
      </w:r>
      <w:r w:rsidRPr="00E351BC">
        <w:rPr>
          <w:b/>
          <w:noProof/>
          <w:color w:val="FF0000"/>
          <w:sz w:val="24"/>
          <w:szCs w:val="24"/>
        </w:rPr>
        <w:instrText xml:space="preserve"> INCLUDEPICTURE  "cid:image007.jpg@01CF80C8.63E23F60" \* MERGEFORMATINET </w:instrText>
      </w:r>
      <w:r w:rsidRPr="00E351BC">
        <w:rPr>
          <w:b/>
          <w:noProof/>
          <w:color w:val="FF0000"/>
          <w:sz w:val="24"/>
          <w:szCs w:val="24"/>
        </w:rPr>
        <w:fldChar w:fldCharType="separate"/>
      </w:r>
      <w:r w:rsidRPr="00E351BC">
        <w:rPr>
          <w:b/>
          <w:noProof/>
          <w:color w:val="FF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alt="Description: cid:9FE99270-169F-475F-AF70-5E71E0104D28" style="width:451.5pt;height:191.25pt;visibility:visible">
            <v:imagedata r:id="rId6" r:href="rId7"/>
          </v:shape>
        </w:pict>
      </w:r>
      <w:r w:rsidRPr="00E351BC">
        <w:rPr>
          <w:b/>
          <w:noProof/>
          <w:color w:val="FF0000"/>
          <w:sz w:val="24"/>
          <w:szCs w:val="24"/>
        </w:rPr>
        <w:fldChar w:fldCharType="end"/>
      </w:r>
    </w:p>
    <w:p w:rsidR="00215624" w:rsidRPr="000102D6" w:rsidRDefault="00215624" w:rsidP="00940B55">
      <w:pPr>
        <w:tabs>
          <w:tab w:val="left" w:pos="1134"/>
          <w:tab w:val="left" w:pos="2268"/>
          <w:tab w:val="left" w:pos="2977"/>
          <w:tab w:val="left" w:pos="5812"/>
        </w:tabs>
        <w:jc w:val="center"/>
        <w:outlineLvl w:val="0"/>
        <w:rPr>
          <w:b/>
          <w:color w:val="FF0000"/>
          <w:sz w:val="24"/>
          <w:szCs w:val="24"/>
        </w:rPr>
      </w:pPr>
      <w:r w:rsidRPr="000102D6">
        <w:rPr>
          <w:b/>
          <w:color w:val="FF0000"/>
          <w:sz w:val="24"/>
          <w:szCs w:val="24"/>
        </w:rPr>
        <w:t>THE FOOD ACADEMY START PROGRAMME NO 2 - 2014</w:t>
      </w:r>
    </w:p>
    <w:p w:rsidR="00215624" w:rsidRDefault="00215624" w:rsidP="00940B55">
      <w:pPr>
        <w:tabs>
          <w:tab w:val="left" w:pos="1134"/>
          <w:tab w:val="left" w:pos="2268"/>
          <w:tab w:val="left" w:pos="2977"/>
          <w:tab w:val="left" w:pos="5812"/>
        </w:tabs>
        <w:jc w:val="center"/>
        <w:outlineLvl w:val="0"/>
        <w:rPr>
          <w:sz w:val="24"/>
          <w:szCs w:val="24"/>
        </w:rPr>
      </w:pPr>
      <w:r>
        <w:rPr>
          <w:b/>
          <w:sz w:val="24"/>
          <w:szCs w:val="24"/>
        </w:rPr>
        <w:t xml:space="preserve">APPLICATION FORM - </w:t>
      </w:r>
      <w:r>
        <w:rPr>
          <w:sz w:val="24"/>
          <w:szCs w:val="24"/>
        </w:rPr>
        <w:t>In BLOCK CAPITALS please</w:t>
      </w:r>
    </w:p>
    <w:p w:rsidR="00215624" w:rsidRDefault="00215624" w:rsidP="00795E31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Please complete and return this form to Local Enterprise Office South Dublin  </w:t>
      </w:r>
      <w:hyperlink r:id="rId8" w:history="1">
        <w:r w:rsidRPr="00B10A25">
          <w:rPr>
            <w:rStyle w:val="Hyperlink"/>
            <w:sz w:val="16"/>
            <w:szCs w:val="16"/>
          </w:rPr>
          <w:t>ecoleman@leo.sdublincoco.ie</w:t>
        </w:r>
      </w:hyperlink>
      <w:r>
        <w:rPr>
          <w:sz w:val="16"/>
          <w:szCs w:val="16"/>
        </w:rPr>
        <w:t xml:space="preserve"> </w:t>
      </w: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Name:</w:t>
      </w: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ab/>
      </w:r>
    </w:p>
    <w:p w:rsidR="00215624" w:rsidRDefault="00215624" w:rsidP="00795E31">
      <w:pPr>
        <w:rPr>
          <w:sz w:val="24"/>
          <w:szCs w:val="24"/>
        </w:rPr>
      </w:pP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Company name:</w:t>
      </w:r>
    </w:p>
    <w:p w:rsidR="00215624" w:rsidRDefault="00215624" w:rsidP="00795E31">
      <w:pPr>
        <w:rPr>
          <w:sz w:val="24"/>
          <w:szCs w:val="24"/>
        </w:rPr>
      </w:pP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Address:</w:t>
      </w: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215624" w:rsidRDefault="00215624" w:rsidP="00795E31">
      <w:pPr>
        <w:rPr>
          <w:sz w:val="24"/>
          <w:szCs w:val="24"/>
        </w:rPr>
      </w:pP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Phone number:</w:t>
      </w: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Mobile number:</w:t>
      </w: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E-mail: </w:t>
      </w: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Website (if applicable):</w:t>
      </w:r>
    </w:p>
    <w:p w:rsidR="00215624" w:rsidRDefault="00215624" w:rsidP="00795E31">
      <w:pPr>
        <w:rPr>
          <w:sz w:val="24"/>
          <w:szCs w:val="24"/>
        </w:rPr>
      </w:pPr>
    </w:p>
    <w:p w:rsidR="00215624" w:rsidRDefault="00215624" w:rsidP="00940B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797"/>
          <w:tab w:val="left" w:pos="8789"/>
        </w:tabs>
        <w:spacing w:line="360" w:lineRule="auto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CURRENT STATUS </w:t>
      </w:r>
      <w:r>
        <w:rPr>
          <w:sz w:val="24"/>
          <w:szCs w:val="24"/>
        </w:rPr>
        <w:t>(</w:t>
      </w:r>
      <w:r>
        <w:rPr>
          <w:b/>
          <w:sz w:val="24"/>
          <w:szCs w:val="24"/>
        </w:rPr>
        <w:t>please tick)</w:t>
      </w: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797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Have you already started in business?    No   </w:t>
      </w:r>
      <w:r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      Yes   </w:t>
      </w:r>
      <w:r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end"/>
      </w:r>
    </w:p>
    <w:p w:rsidR="00215624" w:rsidRDefault="00215624" w:rsidP="00940B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8222"/>
          <w:tab w:val="left" w:pos="8789"/>
        </w:tabs>
        <w:spacing w:line="360" w:lineRule="auto"/>
        <w:outlineLvl w:val="0"/>
        <w:rPr>
          <w:sz w:val="24"/>
          <w:szCs w:val="24"/>
        </w:rPr>
      </w:pPr>
      <w:r>
        <w:rPr>
          <w:sz w:val="24"/>
          <w:szCs w:val="24"/>
          <w:u w:val="single"/>
        </w:rPr>
        <w:t>Are you currently: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1.   Employed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 </w:t>
      </w: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2.   Self employed / a sole trader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 </w:t>
      </w: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3.   In a Business Partnership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 </w:t>
      </w: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4.   In a Limited Company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5.   In a Co-operative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 </w:t>
      </w: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6.   Unemployed/back to work scheme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 </w:t>
      </w: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7.   Home duties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8.   Other.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tabs>
          <w:tab w:val="left" w:pos="7797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Have you ever been self-employed before?   No   </w:t>
      </w:r>
      <w:r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      Yes   </w:t>
      </w:r>
      <w:r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end"/>
      </w: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What is your most recent employment?</w:t>
      </w: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pacing w:line="360" w:lineRule="auto"/>
        <w:rPr>
          <w:sz w:val="24"/>
          <w:szCs w:val="24"/>
        </w:rPr>
      </w:pPr>
    </w:p>
    <w:p w:rsidR="00215624" w:rsidRDefault="00215624" w:rsidP="00795E31">
      <w:pPr>
        <w:rPr>
          <w:sz w:val="24"/>
          <w:szCs w:val="24"/>
        </w:rPr>
      </w:pPr>
    </w:p>
    <w:p w:rsidR="00215624" w:rsidRDefault="00215624" w:rsidP="00940B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YOUR FOOD BUSINESS</w:t>
      </w: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Describe your business and list your products:</w:t>
      </w: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Describe your customer base/target market:</w:t>
      </w: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List any stores or foodservices where you may be already selling your product to: </w:t>
      </w: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215624" w:rsidRDefault="00215624" w:rsidP="00940B55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szCs w:val="24"/>
        </w:rPr>
      </w:pPr>
      <w:r>
        <w:rPr>
          <w:szCs w:val="24"/>
        </w:rPr>
        <w:t xml:space="preserve">How long has your business been in existence?  </w:t>
      </w:r>
    </w:p>
    <w:p w:rsidR="00215624" w:rsidRDefault="00215624" w:rsidP="00795E3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</w:p>
    <w:p w:rsidR="00215624" w:rsidRDefault="00215624" w:rsidP="00795E3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</w:p>
    <w:p w:rsidR="00215624" w:rsidRDefault="00215624" w:rsidP="00795E3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</w:p>
    <w:p w:rsidR="00215624" w:rsidRDefault="00215624" w:rsidP="00795E31">
      <w:pPr>
        <w:rPr>
          <w:sz w:val="24"/>
          <w:szCs w:val="24"/>
        </w:rPr>
      </w:pPr>
    </w:p>
    <w:p w:rsidR="00215624" w:rsidRDefault="00215624" w:rsidP="00795E3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  <w:r>
        <w:rPr>
          <w:szCs w:val="24"/>
        </w:rPr>
        <w:t xml:space="preserve">Have you sourced either a suitable food manufacturing premise or a suitable manufacturing option for volume production?  </w:t>
      </w:r>
    </w:p>
    <w:p w:rsidR="00215624" w:rsidRDefault="00215624" w:rsidP="00795E3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</w:p>
    <w:p w:rsidR="00215624" w:rsidRDefault="00215624" w:rsidP="00795E3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</w:p>
    <w:p w:rsidR="00215624" w:rsidRDefault="00215624" w:rsidP="00795E31">
      <w:pPr>
        <w:rPr>
          <w:sz w:val="24"/>
          <w:szCs w:val="24"/>
        </w:rPr>
      </w:pPr>
    </w:p>
    <w:p w:rsidR="00215624" w:rsidRDefault="00215624" w:rsidP="00940B55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szCs w:val="24"/>
        </w:rPr>
      </w:pPr>
      <w:r>
        <w:rPr>
          <w:szCs w:val="24"/>
        </w:rPr>
        <w:t xml:space="preserve">Have you access to funding for your food business? </w:t>
      </w:r>
      <w:r w:rsidRPr="00380A6B">
        <w:rPr>
          <w:b/>
          <w:szCs w:val="24"/>
        </w:rPr>
        <w:t>Please state YES or NO.</w:t>
      </w:r>
      <w:r>
        <w:rPr>
          <w:szCs w:val="24"/>
        </w:rPr>
        <w:t xml:space="preserve">   </w:t>
      </w:r>
    </w:p>
    <w:p w:rsidR="00215624" w:rsidRDefault="00215624" w:rsidP="00795E3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</w:p>
    <w:p w:rsidR="00215624" w:rsidRDefault="00215624" w:rsidP="00795E3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</w:p>
    <w:p w:rsidR="00215624" w:rsidRDefault="00215624" w:rsidP="00795E31">
      <w:pPr>
        <w:rPr>
          <w:sz w:val="24"/>
          <w:szCs w:val="24"/>
        </w:rPr>
      </w:pP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b/>
          <w:sz w:val="24"/>
          <w:szCs w:val="24"/>
        </w:rPr>
        <w:t xml:space="preserve">EXPERIENCE AND PREVIOUS TRAINING </w:t>
      </w:r>
      <w:r w:rsidRPr="000102D6">
        <w:rPr>
          <w:sz w:val="24"/>
          <w:szCs w:val="24"/>
        </w:rPr>
        <w:t>(PLEASE STATE IF YOU HAVE COMPLETED A START YOUR OWN BUSINESS PROGRAMME AND</w:t>
      </w:r>
      <w:r>
        <w:rPr>
          <w:sz w:val="24"/>
          <w:szCs w:val="24"/>
        </w:rPr>
        <w:t>/OR</w:t>
      </w:r>
      <w:r w:rsidRPr="000102D6">
        <w:rPr>
          <w:sz w:val="24"/>
          <w:szCs w:val="24"/>
        </w:rPr>
        <w:t xml:space="preserve"> A FOOD PROGRAMME PREVIOUSLY)</w:t>
      </w:r>
    </w:p>
    <w:p w:rsidR="00215624" w:rsidRDefault="00215624" w:rsidP="00795E3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</w:p>
    <w:p w:rsidR="00215624" w:rsidRDefault="00215624" w:rsidP="00795E31">
      <w:pPr>
        <w:rPr>
          <w:sz w:val="24"/>
          <w:szCs w:val="24"/>
        </w:rPr>
      </w:pP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b/>
          <w:sz w:val="24"/>
          <w:szCs w:val="24"/>
        </w:rPr>
        <w:t xml:space="preserve">YOUR GOALS </w:t>
      </w:r>
      <w:r>
        <w:rPr>
          <w:sz w:val="24"/>
          <w:szCs w:val="24"/>
        </w:rPr>
        <w:t xml:space="preserve">Explain in a few words what you want from this programme: </w:t>
      </w: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215624" w:rsidRDefault="00215624" w:rsidP="00795E31">
      <w:pPr>
        <w:rPr>
          <w:bCs/>
        </w:rPr>
      </w:pPr>
    </w:p>
    <w:p w:rsidR="00215624" w:rsidRDefault="00215624" w:rsidP="00795E31">
      <w:r>
        <w:t>DATE</w:t>
      </w:r>
      <w:r>
        <w:tab/>
        <w:t>____________</w:t>
      </w:r>
    </w:p>
    <w:sectPr w:rsidR="00215624" w:rsidSect="0002698C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5624" w:rsidRDefault="00215624">
      <w:pPr>
        <w:spacing w:after="0" w:line="240" w:lineRule="auto"/>
      </w:pPr>
      <w:r>
        <w:separator/>
      </w:r>
    </w:p>
  </w:endnote>
  <w:endnote w:type="continuationSeparator" w:id="0">
    <w:p w:rsidR="00215624" w:rsidRDefault="00215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624" w:rsidRDefault="00215624">
    <w:pPr>
      <w:pStyle w:val="Footer"/>
    </w:pPr>
    <w:r w:rsidRPr="00E351BC">
      <w:rPr>
        <w:noProof/>
        <w:lang w:val="en-I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4" o:spid="_x0000_i1028" type="#_x0000_t75" alt="ERDF" style="width:57.75pt;height:56.25pt;visibility:visible">
          <v:imagedata r:id="rId1" o:title=""/>
        </v:shape>
      </w:pict>
    </w:r>
  </w:p>
  <w:p w:rsidR="00215624" w:rsidRDefault="0021562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5624" w:rsidRDefault="00215624">
      <w:pPr>
        <w:spacing w:after="0" w:line="240" w:lineRule="auto"/>
      </w:pPr>
      <w:r>
        <w:separator/>
      </w:r>
    </w:p>
  </w:footnote>
  <w:footnote w:type="continuationSeparator" w:id="0">
    <w:p w:rsidR="00215624" w:rsidRDefault="002156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624" w:rsidRDefault="0021562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i1026" type="#_x0000_t75" style="width:164.25pt;height:75pt;visibility:visible">
          <v:imagedata r:id="rId1" o:title=""/>
        </v:shape>
      </w:pict>
    </w:r>
  </w:p>
  <w:p w:rsidR="00215624" w:rsidRDefault="0021562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95E31"/>
    <w:rsid w:val="000102D6"/>
    <w:rsid w:val="0002698C"/>
    <w:rsid w:val="00056182"/>
    <w:rsid w:val="000E3871"/>
    <w:rsid w:val="000F14BE"/>
    <w:rsid w:val="001812BA"/>
    <w:rsid w:val="00196EB3"/>
    <w:rsid w:val="00204CB9"/>
    <w:rsid w:val="00215624"/>
    <w:rsid w:val="002404BF"/>
    <w:rsid w:val="002A0E1C"/>
    <w:rsid w:val="00380A6B"/>
    <w:rsid w:val="00431C81"/>
    <w:rsid w:val="004B2A8E"/>
    <w:rsid w:val="005C7F35"/>
    <w:rsid w:val="00666C61"/>
    <w:rsid w:val="0070215C"/>
    <w:rsid w:val="00715D6A"/>
    <w:rsid w:val="00795E31"/>
    <w:rsid w:val="00866110"/>
    <w:rsid w:val="008D1E76"/>
    <w:rsid w:val="008F4175"/>
    <w:rsid w:val="00940B55"/>
    <w:rsid w:val="009E021B"/>
    <w:rsid w:val="00A47B93"/>
    <w:rsid w:val="00B10A25"/>
    <w:rsid w:val="00B71C5C"/>
    <w:rsid w:val="00BC600C"/>
    <w:rsid w:val="00C922E0"/>
    <w:rsid w:val="00CD4506"/>
    <w:rsid w:val="00CD479F"/>
    <w:rsid w:val="00D008BF"/>
    <w:rsid w:val="00D70433"/>
    <w:rsid w:val="00DC24D3"/>
    <w:rsid w:val="00DF1349"/>
    <w:rsid w:val="00E351BC"/>
    <w:rsid w:val="00F272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IE" w:eastAsia="en-I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1C5C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795E31"/>
    <w:pPr>
      <w:spacing w:after="0" w:line="240" w:lineRule="auto"/>
    </w:pPr>
    <w:rPr>
      <w:rFonts w:ascii="Times New Roman" w:hAnsi="Times New Roman"/>
      <w:sz w:val="24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795E31"/>
    <w:rPr>
      <w:rFonts w:ascii="Times New Roman" w:hAnsi="Times New Roman" w:cs="Times New Roman"/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rsid w:val="00795E31"/>
    <w:pPr>
      <w:tabs>
        <w:tab w:val="center" w:pos="4320"/>
        <w:tab w:val="right" w:pos="8640"/>
      </w:tabs>
      <w:spacing w:after="0" w:line="240" w:lineRule="auto"/>
    </w:pPr>
    <w:rPr>
      <w:rFonts w:ascii="Times New Roman" w:hAnsi="Times New Roman"/>
      <w:sz w:val="20"/>
      <w:szCs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95E31"/>
    <w:rPr>
      <w:rFonts w:ascii="Times New Roman" w:hAnsi="Times New Roman" w:cs="Times New Roman"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rsid w:val="00795E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95E3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795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95E31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rsid w:val="00940B5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imes New Roman" w:hAnsi="Times New Roman" w:cs="Times New Roman"/>
      <w:sz w:val="2"/>
    </w:rPr>
  </w:style>
  <w:style w:type="character" w:styleId="Hyperlink">
    <w:name w:val="Hyperlink"/>
    <w:basedOn w:val="DefaultParagraphFont"/>
    <w:uiPriority w:val="99"/>
    <w:rsid w:val="00715D6A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coleman@leo.sdublincoco.ie" TargetMode="External"/><Relationship Id="rId3" Type="http://schemas.openxmlformats.org/officeDocument/2006/relationships/webSettings" Target="webSettings.xml"/><Relationship Id="rId7" Type="http://schemas.openxmlformats.org/officeDocument/2006/relationships/image" Target="cid:image007.jpg@01CF80C8.63E23F60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260</Words>
  <Characters>1483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christine</dc:creator>
  <cp:keywords/>
  <dc:description/>
  <cp:lastModifiedBy>sdcc</cp:lastModifiedBy>
  <cp:revision>2</cp:revision>
  <dcterms:created xsi:type="dcterms:W3CDTF">2014-09-08T14:46:00Z</dcterms:created>
  <dcterms:modified xsi:type="dcterms:W3CDTF">2014-09-08T14:46:00Z</dcterms:modified>
</cp:coreProperties>
</file>